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30977" w14:textId="77777777" w:rsidR="00556EAD" w:rsidRPr="005E67EE" w:rsidRDefault="00000000">
      <w:pPr>
        <w:ind w:left="2340" w:hanging="2340"/>
        <w:jc w:val="both"/>
        <w:rPr>
          <w:b/>
          <w:bCs/>
          <w:sz w:val="28"/>
          <w:szCs w:val="28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5E67EE">
        <w:rPr>
          <w:b/>
          <w:bCs/>
          <w:color w:val="000000"/>
          <w:sz w:val="28"/>
          <w:szCs w:val="28"/>
        </w:rPr>
        <w:t>ОБРАЗЕЦ</w:t>
      </w:r>
    </w:p>
    <w:p w14:paraId="3D4EE04A" w14:textId="77777777" w:rsidR="00556EAD" w:rsidRDefault="00556EAD">
      <w:pPr>
        <w:ind w:left="2340" w:hanging="2340"/>
        <w:jc w:val="both"/>
        <w:rPr>
          <w:color w:val="000000"/>
          <w:sz w:val="22"/>
          <w:szCs w:val="22"/>
        </w:rPr>
      </w:pPr>
    </w:p>
    <w:p w14:paraId="15FF4A5B" w14:textId="7730D165" w:rsidR="00556EAD" w:rsidRPr="005E67EE" w:rsidRDefault="00000000">
      <w:pPr>
        <w:ind w:left="2340" w:hanging="2340"/>
        <w:jc w:val="both"/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5E67EE">
        <w:rPr>
          <w:color w:val="000000"/>
        </w:rPr>
        <w:t>Директору Кировского областного государственного бюджетного учреждения социального обслуживания «Климковский дом-</w:t>
      </w:r>
      <w:r w:rsidR="005E67EE" w:rsidRPr="005E67EE">
        <w:rPr>
          <w:color w:val="000000"/>
        </w:rPr>
        <w:t>интернат» Перминовой</w:t>
      </w:r>
      <w:r w:rsidRPr="005E67EE">
        <w:rPr>
          <w:color w:val="000000"/>
        </w:rPr>
        <w:t xml:space="preserve"> С. М.</w:t>
      </w:r>
    </w:p>
    <w:p w14:paraId="7DD445DE" w14:textId="77777777" w:rsidR="00556EAD" w:rsidRPr="005E67EE" w:rsidRDefault="00556EAD">
      <w:pPr>
        <w:ind w:left="2340" w:hanging="2340"/>
        <w:jc w:val="both"/>
        <w:rPr>
          <w:color w:val="000000"/>
        </w:rPr>
      </w:pPr>
    </w:p>
    <w:p w14:paraId="53895A6C" w14:textId="3079524B" w:rsidR="00556EAD" w:rsidRPr="005E67EE" w:rsidRDefault="00000000">
      <w:pPr>
        <w:ind w:left="2340" w:hanging="180"/>
        <w:jc w:val="both"/>
      </w:pPr>
      <w:r w:rsidRPr="005E67EE">
        <w:rPr>
          <w:b/>
        </w:rPr>
        <w:t xml:space="preserve">  От Иванова Ивана Ивановича </w:t>
      </w:r>
      <w:r w:rsidR="005E67EE" w:rsidRPr="005E67EE">
        <w:t xml:space="preserve">дата </w:t>
      </w:r>
      <w:r w:rsidR="005E67EE" w:rsidRPr="005E67EE">
        <w:rPr>
          <w:color w:val="000000"/>
        </w:rPr>
        <w:t>рождения</w:t>
      </w:r>
      <w:r w:rsidRPr="005E67EE">
        <w:rPr>
          <w:color w:val="000000"/>
        </w:rPr>
        <w:t xml:space="preserve"> </w:t>
      </w:r>
      <w:r w:rsidR="005E67EE" w:rsidRPr="005E67EE">
        <w:rPr>
          <w:color w:val="000000"/>
        </w:rPr>
        <w:t>00.00.0000</w:t>
      </w:r>
      <w:r w:rsidRPr="005E67EE">
        <w:rPr>
          <w:color w:val="000000"/>
        </w:rPr>
        <w:t xml:space="preserve">г., </w:t>
      </w:r>
      <w:r w:rsidR="005E67EE" w:rsidRPr="005E67EE">
        <w:rPr>
          <w:color w:val="000000"/>
        </w:rPr>
        <w:t>адрес места регистрации</w:t>
      </w:r>
      <w:r w:rsidRPr="005E67EE">
        <w:rPr>
          <w:color w:val="000000"/>
        </w:rPr>
        <w:t xml:space="preserve"> </w:t>
      </w:r>
      <w:r w:rsidR="005E67EE" w:rsidRPr="005E67EE">
        <w:rPr>
          <w:color w:val="000000"/>
        </w:rPr>
        <w:t>Ххххххх</w:t>
      </w:r>
      <w:r w:rsidRPr="005E67EE">
        <w:rPr>
          <w:color w:val="000000"/>
        </w:rPr>
        <w:t xml:space="preserve"> область </w:t>
      </w:r>
      <w:r w:rsidR="005E67EE" w:rsidRPr="005E67EE">
        <w:rPr>
          <w:color w:val="000000"/>
        </w:rPr>
        <w:t>х.Хххххххх</w:t>
      </w:r>
      <w:r w:rsidRPr="005E67EE">
        <w:rPr>
          <w:color w:val="000000"/>
        </w:rPr>
        <w:t xml:space="preserve"> ул. </w:t>
      </w:r>
      <w:r w:rsidR="005E67EE" w:rsidRPr="005E67EE">
        <w:rPr>
          <w:color w:val="000000"/>
        </w:rPr>
        <w:t>Хххххх</w:t>
      </w:r>
      <w:r w:rsidRPr="005E67EE">
        <w:rPr>
          <w:color w:val="000000"/>
        </w:rPr>
        <w:t xml:space="preserve"> </w:t>
      </w:r>
      <w:r w:rsidR="005E67EE" w:rsidRPr="005E67EE">
        <w:rPr>
          <w:color w:val="000000"/>
        </w:rPr>
        <w:t>00, место</w:t>
      </w:r>
      <w:r w:rsidRPr="005E67EE">
        <w:rPr>
          <w:color w:val="000000"/>
        </w:rPr>
        <w:t xml:space="preserve"> рождения </w:t>
      </w:r>
      <w:r w:rsidR="005E67EE" w:rsidRPr="005E67EE">
        <w:rPr>
          <w:color w:val="000000"/>
        </w:rPr>
        <w:t>х.Хххххх</w:t>
      </w:r>
      <w:r w:rsidRPr="005E67EE">
        <w:rPr>
          <w:color w:val="000000"/>
        </w:rPr>
        <w:t xml:space="preserve"> </w:t>
      </w:r>
      <w:r w:rsidR="005E67EE" w:rsidRPr="005E67EE">
        <w:rPr>
          <w:color w:val="000000"/>
        </w:rPr>
        <w:t>Ххххххх</w:t>
      </w:r>
      <w:r w:rsidRPr="005E67EE">
        <w:rPr>
          <w:color w:val="000000"/>
        </w:rPr>
        <w:t xml:space="preserve"> </w:t>
      </w:r>
      <w:r w:rsidR="005E67EE" w:rsidRPr="005E67EE">
        <w:rPr>
          <w:color w:val="000000"/>
        </w:rPr>
        <w:t>область, данные паспорта</w:t>
      </w:r>
      <w:r w:rsidRPr="005E67EE">
        <w:rPr>
          <w:color w:val="000000"/>
        </w:rPr>
        <w:t xml:space="preserve"> </w:t>
      </w:r>
      <w:r w:rsidR="005E67EE" w:rsidRPr="005E67EE">
        <w:rPr>
          <w:color w:val="000000"/>
        </w:rPr>
        <w:t>00 00 000000 Ххххххххх</w:t>
      </w:r>
      <w:r w:rsidRPr="005E67EE">
        <w:rPr>
          <w:color w:val="000000"/>
        </w:rPr>
        <w:t xml:space="preserve"> </w:t>
      </w:r>
      <w:r w:rsidR="005E67EE" w:rsidRPr="005E67EE">
        <w:rPr>
          <w:color w:val="000000"/>
        </w:rPr>
        <w:t>00.00.0000</w:t>
      </w:r>
      <w:r w:rsidRPr="005E67EE">
        <w:rPr>
          <w:color w:val="000000"/>
        </w:rPr>
        <w:t xml:space="preserve">г код </w:t>
      </w:r>
      <w:r w:rsidR="005E67EE" w:rsidRPr="005E67EE">
        <w:rPr>
          <w:color w:val="000000"/>
        </w:rPr>
        <w:t>000-000</w:t>
      </w:r>
      <w:r w:rsidRPr="005E67EE">
        <w:rPr>
          <w:color w:val="000000"/>
        </w:rPr>
        <w:t xml:space="preserve">, </w:t>
      </w:r>
    </w:p>
    <w:p w14:paraId="575EB5FA" w14:textId="77777777" w:rsidR="00556EAD" w:rsidRPr="005E67EE" w:rsidRDefault="00000000">
      <w:pPr>
        <w:ind w:left="2340" w:hanging="180"/>
        <w:jc w:val="both"/>
      </w:pPr>
      <w:r w:rsidRPr="005E67EE">
        <w:rPr>
          <w:color w:val="000000"/>
        </w:rPr>
        <w:t xml:space="preserve"> </w:t>
      </w:r>
    </w:p>
    <w:p w14:paraId="6778225E" w14:textId="77777777" w:rsidR="00556EAD" w:rsidRPr="005E67EE" w:rsidRDefault="00000000">
      <w:pPr>
        <w:jc w:val="center"/>
      </w:pPr>
      <w:r w:rsidRPr="005E67EE">
        <w:rPr>
          <w:b/>
          <w:color w:val="000000"/>
        </w:rPr>
        <w:t xml:space="preserve">    З А Я В Л Е Н И Е    </w:t>
      </w:r>
    </w:p>
    <w:p w14:paraId="06CB553B" w14:textId="77777777" w:rsidR="00556EAD" w:rsidRPr="005E67EE" w:rsidRDefault="00000000">
      <w:pPr>
        <w:ind w:firstLine="708"/>
      </w:pPr>
      <w:r w:rsidRPr="005E67EE">
        <w:rPr>
          <w:color w:val="000000"/>
        </w:rPr>
        <w:t xml:space="preserve"> </w:t>
      </w:r>
    </w:p>
    <w:p w14:paraId="41916D2F" w14:textId="5E3A0DC6" w:rsidR="00556EAD" w:rsidRPr="005E67EE" w:rsidRDefault="00000000">
      <w:pPr>
        <w:ind w:firstLine="708"/>
        <w:jc w:val="both"/>
      </w:pPr>
      <w:r w:rsidRPr="005E67EE">
        <w:rPr>
          <w:color w:val="000000"/>
        </w:rPr>
        <w:t xml:space="preserve">Прошу  перечислить  денежные  средства   в  сумме </w:t>
      </w:r>
      <w:r w:rsidR="000C5025">
        <w:rPr>
          <w:color w:val="000000"/>
        </w:rPr>
        <w:t>_________</w:t>
      </w:r>
      <w:r w:rsidRPr="005E67EE">
        <w:t xml:space="preserve"> (</w:t>
      </w:r>
      <w:r w:rsidR="005E67EE" w:rsidRPr="005E67EE">
        <w:t xml:space="preserve">сумма </w:t>
      </w:r>
      <w:r w:rsidR="005E67EE">
        <w:t xml:space="preserve">рублей </w:t>
      </w:r>
      <w:r w:rsidR="005E67EE" w:rsidRPr="005E67EE">
        <w:t>прописью</w:t>
      </w:r>
      <w:r w:rsidRPr="005E67EE">
        <w:t xml:space="preserve">) руб. </w:t>
      </w:r>
      <w:r w:rsidR="005E67EE" w:rsidRPr="005E67EE">
        <w:t>00</w:t>
      </w:r>
      <w:r w:rsidRPr="005E67EE">
        <w:t xml:space="preserve"> коп., хранящейся в банке  Отделение Киров Банка России // УФК по Кировской области на л/с 05805032071, согласно справки, выданной Кировским областным государственным бюджетным  учреждением социального обслуживания «Климковский дом- интернат» Белохолуницкого района   Кировской  области  от  </w:t>
      </w:r>
      <w:r w:rsidR="000C5025">
        <w:t>«__»_________20____</w:t>
      </w:r>
      <w:r w:rsidRPr="005E67EE">
        <w:t>года  за  №</w:t>
      </w:r>
      <w:r w:rsidR="000C5025">
        <w:t>___</w:t>
      </w:r>
      <w:r w:rsidRPr="005E67EE">
        <w:t xml:space="preserve"> на  основании  свидетельства  о  праве  на наследство по закону </w:t>
      </w:r>
      <w:r w:rsidR="000C5025">
        <w:t>_____________________</w:t>
      </w:r>
      <w:r w:rsidRPr="005E67EE">
        <w:t xml:space="preserve">, выданного </w:t>
      </w:r>
      <w:r w:rsidR="000C5025">
        <w:t>___________________</w:t>
      </w:r>
      <w:r w:rsidRPr="005E67EE">
        <w:t xml:space="preserve">, нотариусом  </w:t>
      </w:r>
      <w:r w:rsidR="000C5025">
        <w:t>_____________________________________</w:t>
      </w:r>
      <w:r w:rsidRPr="005E67EE">
        <w:t xml:space="preserve">  </w:t>
      </w:r>
      <w:r w:rsidR="000C5025">
        <w:t>«_____»__________ 20____</w:t>
      </w:r>
      <w:r w:rsidRPr="005E67EE">
        <w:t>года  по  реестру  №</w:t>
      </w:r>
      <w:r w:rsidR="000C5025">
        <w:t xml:space="preserve">________________________ </w:t>
      </w:r>
      <w:r w:rsidRPr="005E67EE">
        <w:t xml:space="preserve">на    счет  №  </w:t>
      </w:r>
      <w:r w:rsidR="000C5025">
        <w:t>_____________________________________</w:t>
      </w:r>
      <w:r w:rsidRPr="005E67EE">
        <w:t xml:space="preserve">,  открытый  в  </w:t>
      </w:r>
      <w:r w:rsidR="000C5025">
        <w:t>__________________________</w:t>
      </w:r>
      <w:r w:rsidRPr="005E67EE">
        <w:t xml:space="preserve">,  кор/счет  банка  </w:t>
      </w:r>
      <w:r w:rsidR="000C5025">
        <w:t>_______________________</w:t>
      </w:r>
      <w:r w:rsidRPr="005E67EE">
        <w:t xml:space="preserve">, БИК  банка  </w:t>
      </w:r>
      <w:r w:rsidR="000C5025">
        <w:t>_________________.</w:t>
      </w:r>
    </w:p>
    <w:p w14:paraId="0316791F" w14:textId="77777777" w:rsidR="00556EAD" w:rsidRPr="005E67EE" w:rsidRDefault="00556EAD">
      <w:pPr>
        <w:ind w:firstLine="708"/>
        <w:jc w:val="both"/>
      </w:pPr>
    </w:p>
    <w:p w14:paraId="103153F6" w14:textId="6CDE028F" w:rsidR="00556EAD" w:rsidRPr="005E67EE" w:rsidRDefault="00000000" w:rsidP="002B0D82">
      <w:pPr>
        <w:ind w:firstLine="708"/>
        <w:jc w:val="both"/>
      </w:pPr>
      <w:r w:rsidRPr="005E67EE">
        <w:t xml:space="preserve">Я, Иванов Иван </w:t>
      </w:r>
      <w:r w:rsidR="002B0D82" w:rsidRPr="005E67EE">
        <w:t>Иванович даю свое согласие на обработку персональных данных, указанных в заявлении и прилагаемых документах</w:t>
      </w:r>
      <w:r w:rsidRPr="005E67EE">
        <w:t>.</w:t>
      </w:r>
    </w:p>
    <w:p w14:paraId="4F6EB29A" w14:textId="77777777" w:rsidR="00556EAD" w:rsidRPr="005E67EE" w:rsidRDefault="00000000" w:rsidP="002B0D82">
      <w:pPr>
        <w:pStyle w:val="310"/>
        <w:spacing w:after="0"/>
        <w:ind w:left="0" w:firstLine="708"/>
        <w:jc w:val="both"/>
        <w:rPr>
          <w:sz w:val="24"/>
          <w:szCs w:val="24"/>
        </w:rPr>
      </w:pPr>
      <w:r w:rsidRPr="005E67EE">
        <w:rPr>
          <w:sz w:val="24"/>
          <w:szCs w:val="24"/>
        </w:rPr>
        <w:t xml:space="preserve">Я, </w:t>
      </w:r>
      <w:r w:rsidRPr="005E67EE">
        <w:rPr>
          <w:color w:val="000000"/>
          <w:sz w:val="24"/>
          <w:szCs w:val="24"/>
        </w:rPr>
        <w:t xml:space="preserve"> Иванов Иван Иванович</w:t>
      </w:r>
      <w:r w:rsidRPr="005E67EE">
        <w:rPr>
          <w:sz w:val="24"/>
          <w:szCs w:val="24"/>
        </w:rPr>
        <w:t xml:space="preserve"> подтверждаю, что   в  дееспособности  не  ограничен (а),  под  опекой, попечительством  и  патронажем  не  состою,  не  нахожусь  в  состоянии  алкогольного,  наркотического или токсического  опьянения, по состоянию  здоровья  могу самостоятельно  осуществлять и защищать  свои  права  и  исполнять  свои  обязанности,  не страдаю заболеваниями,  препятствующими  осознать суть подписываемого документа,  при  подписании  настоящего  документа  не  подвергался   угрозам  насилия  или  давления   с  чьей  либо  стороны.</w:t>
      </w:r>
    </w:p>
    <w:p w14:paraId="64C68B32" w14:textId="77777777" w:rsidR="00556EAD" w:rsidRPr="005E67EE" w:rsidRDefault="00556EAD">
      <w:pPr>
        <w:ind w:firstLine="708"/>
      </w:pPr>
    </w:p>
    <w:p w14:paraId="2FD6E16B" w14:textId="77777777" w:rsidR="00556EAD" w:rsidRPr="005E67EE" w:rsidRDefault="00000000">
      <w:pPr>
        <w:ind w:firstLine="708"/>
      </w:pPr>
      <w:r w:rsidRPr="005E67EE">
        <w:t xml:space="preserve">Приложение: </w:t>
      </w:r>
    </w:p>
    <w:p w14:paraId="6192A10F" w14:textId="46A1034C" w:rsidR="00556EAD" w:rsidRPr="005E67EE" w:rsidRDefault="002B0D82" w:rsidP="000C5025">
      <w:pPr>
        <w:numPr>
          <w:ilvl w:val="0"/>
          <w:numId w:val="1"/>
        </w:numPr>
        <w:jc w:val="both"/>
      </w:pPr>
      <w:r w:rsidRPr="005E67EE">
        <w:t xml:space="preserve">Нотариально удостоверенная   копия свидетельства о праве на наследство   </w:t>
      </w:r>
      <w:r w:rsidR="000C5025">
        <w:t>____________________________</w:t>
      </w:r>
      <w:r w:rsidRPr="005E67EE">
        <w:t>года по реестру №</w:t>
      </w:r>
      <w:r w:rsidR="000C5025">
        <w:t>_____________________</w:t>
      </w:r>
      <w:r w:rsidRPr="005E67EE">
        <w:t>на 1 л. в 1 экз.,</w:t>
      </w:r>
    </w:p>
    <w:p w14:paraId="51399876" w14:textId="3594D860" w:rsidR="00556EAD" w:rsidRPr="005E67EE" w:rsidRDefault="002B0D82">
      <w:pPr>
        <w:numPr>
          <w:ilvl w:val="0"/>
          <w:numId w:val="1"/>
        </w:numPr>
      </w:pPr>
      <w:r w:rsidRPr="005E67EE">
        <w:t>Реквизиты банка на имя   Иванов Иван Иванович на 1 л. в 1 экз.</w:t>
      </w:r>
    </w:p>
    <w:p w14:paraId="299AC2CE" w14:textId="77777777" w:rsidR="00556EAD" w:rsidRPr="005E67EE" w:rsidRDefault="00556EAD">
      <w:pPr>
        <w:ind w:firstLine="708"/>
      </w:pPr>
    </w:p>
    <w:p w14:paraId="31302DCE" w14:textId="77777777" w:rsidR="00556EAD" w:rsidRPr="005E67EE" w:rsidRDefault="00000000">
      <w:pPr>
        <w:pStyle w:val="a3"/>
        <w:spacing w:after="0"/>
      </w:pPr>
      <w:r w:rsidRPr="005E67EE">
        <w:t xml:space="preserve">                   </w:t>
      </w:r>
    </w:p>
    <w:p w14:paraId="205A10EE" w14:textId="77777777" w:rsidR="00556EAD" w:rsidRPr="005E67EE" w:rsidRDefault="00556EAD">
      <w:pPr>
        <w:rPr>
          <w:color w:val="000000"/>
        </w:rPr>
      </w:pPr>
    </w:p>
    <w:p w14:paraId="48D0EE65" w14:textId="3CC8EB88" w:rsidR="00556EAD" w:rsidRPr="002B0D82" w:rsidRDefault="00000000">
      <w:r w:rsidRPr="002B0D82">
        <w:rPr>
          <w:color w:val="000000"/>
        </w:rPr>
        <w:t xml:space="preserve">число </w:t>
      </w:r>
      <w:r w:rsidR="005E67EE" w:rsidRPr="002B0D82">
        <w:rPr>
          <w:color w:val="000000"/>
        </w:rPr>
        <w:t>подпись</w:t>
      </w:r>
      <w:r w:rsidRPr="002B0D82">
        <w:rPr>
          <w:color w:val="000000"/>
        </w:rPr>
        <w:t xml:space="preserve"> </w:t>
      </w:r>
    </w:p>
    <w:p w14:paraId="125680D8" w14:textId="77777777" w:rsidR="00556EAD" w:rsidRDefault="00556EAD">
      <w:pPr>
        <w:rPr>
          <w:color w:val="000000"/>
          <w:sz w:val="20"/>
          <w:szCs w:val="20"/>
        </w:rPr>
      </w:pPr>
    </w:p>
    <w:p w14:paraId="1B99A461" w14:textId="77777777" w:rsidR="005E67EE" w:rsidRDefault="00000000">
      <w:pPr>
        <w:ind w:left="5664" w:firstLine="708"/>
      </w:pPr>
      <w:r>
        <w:rPr>
          <w:bCs/>
          <w:sz w:val="20"/>
          <w:szCs w:val="20"/>
        </w:rPr>
        <w:t xml:space="preserve"> </w:t>
      </w:r>
    </w:p>
    <w:sectPr w:rsidR="005E67EE">
      <w:pgSz w:w="11906" w:h="16838"/>
      <w:pgMar w:top="899" w:right="926" w:bottom="89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90"/>
        </w:tabs>
        <w:ind w:left="1490" w:hanging="360"/>
      </w:pPr>
      <w:rPr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88564176">
    <w:abstractNumId w:val="0"/>
  </w:num>
  <w:num w:numId="2" w16cid:durableId="1667828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EE"/>
    <w:rsid w:val="000C5025"/>
    <w:rsid w:val="002B0D82"/>
    <w:rsid w:val="00556EAD"/>
    <w:rsid w:val="005E67EE"/>
    <w:rsid w:val="00A27DC4"/>
    <w:rsid w:val="00BA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FD3749"/>
  <w15:chartTrackingRefBased/>
  <w15:docId w15:val="{518A3E0B-64A5-4AAA-82BD-3D5750AF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2"/>
      <w:szCs w:val="22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47;&#1040;&#1071;&#1042;&#1051;&#1045;&#1053;&#1048;&#1045;%20&#1048;&#1085;&#1090;&#1077;&#1088;&#1085;&#1072;&#1090;%20&#1086;&#1090;%20&#1085;&#1072;&#1089;&#1083;&#1077;&#1076;&#1085;&#1080;&#1082;&#1072;%20%20&#1086;&#1073;&#1088;&#1072;&#1079;&#1077;&#1094;%20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ЗАЯВЛЕНИЕ Интернат от наследника  образец 2</Template>
  <TotalTime>20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3</cp:revision>
  <cp:lastPrinted>2022-04-05T05:25:00Z</cp:lastPrinted>
  <dcterms:created xsi:type="dcterms:W3CDTF">2024-10-08T07:34:00Z</dcterms:created>
  <dcterms:modified xsi:type="dcterms:W3CDTF">2024-10-09T07:55:00Z</dcterms:modified>
</cp:coreProperties>
</file>